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321"/>
      </w:tblGrid>
      <w:tr w:rsidR="00895294" w:rsidRPr="00D24A3E" w14:paraId="00BA1F11" w14:textId="77777777" w:rsidTr="00895294">
        <w:trPr>
          <w:trHeight w:val="1211"/>
        </w:trPr>
        <w:tc>
          <w:tcPr>
            <w:tcW w:w="9696" w:type="dxa"/>
            <w:vAlign w:val="bottom"/>
          </w:tcPr>
          <w:tbl>
            <w:tblPr>
              <w:tblpPr w:leftFromText="141" w:rightFromText="141" w:horzAnchor="margin" w:tblpY="-705"/>
              <w:tblW w:w="113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11321"/>
            </w:tblGrid>
            <w:tr w:rsidR="00895294" w:rsidRPr="00694DF4" w14:paraId="404E4B8F" w14:textId="77777777" w:rsidTr="00606C55">
              <w:trPr>
                <w:trHeight w:val="1077"/>
              </w:trPr>
              <w:tc>
                <w:tcPr>
                  <w:tcW w:w="11321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5227149A" w14:textId="77777777" w:rsidR="00895294" w:rsidRPr="00694DF4" w:rsidRDefault="00895294" w:rsidP="00895294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</w:rPr>
                    <w:t>RELAZIONE FINALE</w:t>
                  </w:r>
                </w:p>
              </w:tc>
            </w:tr>
            <w:tr w:rsidR="00895294" w:rsidRPr="00694DF4" w14:paraId="4E905314" w14:textId="77777777" w:rsidTr="00606C55">
              <w:trPr>
                <w:trHeight w:hRule="exact" w:val="224"/>
              </w:trPr>
              <w:tc>
                <w:tcPr>
                  <w:tcW w:w="11321" w:type="dxa"/>
                  <w:tcBorders>
                    <w:top w:val="single" w:sz="18" w:space="0" w:color="FEDE00" w:themeColor="accent2"/>
                  </w:tcBorders>
                </w:tcPr>
                <w:p w14:paraId="16B59135" w14:textId="77777777" w:rsidR="00895294" w:rsidRPr="00694DF4" w:rsidRDefault="00895294" w:rsidP="00895294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11D00248" w14:textId="7C548478" w:rsidR="00895294" w:rsidRPr="00694DF4" w:rsidRDefault="00895294" w:rsidP="00895294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CC4882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INCLUSIONE SOCIALE NEL TERRITORIO</w:t>
            </w:r>
          </w:p>
          <w:p w14:paraId="73F439BA" w14:textId="77777777" w:rsidR="00895294" w:rsidRPr="00694DF4" w:rsidRDefault="00895294" w:rsidP="00895294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7B578FE6" w:rsidR="00895294" w:rsidRPr="00D24A3E" w:rsidRDefault="00895294" w:rsidP="00895294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36"/>
                <w:szCs w:val="36"/>
              </w:rPr>
              <w:t>RELAZIONE FINALE</w:t>
            </w:r>
          </w:p>
        </w:tc>
      </w:tr>
      <w:tr w:rsidR="00895294" w:rsidRPr="00D24A3E" w14:paraId="4F0F1257" w14:textId="77777777" w:rsidTr="00895294">
        <w:trPr>
          <w:trHeight w:val="83"/>
        </w:trPr>
        <w:tc>
          <w:tcPr>
            <w:tcW w:w="9696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895294" w:rsidRPr="00D24A3E" w:rsidRDefault="00895294" w:rsidP="00895294">
            <w:pPr>
              <w:pStyle w:val="Titolo1"/>
              <w:rPr>
                <w:rFonts w:ascii="Trebuchet MS" w:hAnsi="Trebuchet MS"/>
              </w:rPr>
            </w:pPr>
          </w:p>
          <w:p w14:paraId="7F4682A6" w14:textId="4F18644D" w:rsidR="00895294" w:rsidRPr="00D24A3E" w:rsidRDefault="00895294" w:rsidP="00895294">
            <w:pPr>
              <w:pStyle w:val="Titolo1"/>
              <w:rPr>
                <w:rFonts w:ascii="Trebuchet MS" w:hAnsi="Trebuchet MS"/>
              </w:rPr>
            </w:pPr>
          </w:p>
        </w:tc>
      </w:tr>
      <w:tr w:rsidR="00895294" w:rsidRPr="00D24A3E" w14:paraId="6DFFECF1" w14:textId="77777777" w:rsidTr="00895294">
        <w:trPr>
          <w:trHeight w:hRule="exact" w:val="224"/>
        </w:trPr>
        <w:tc>
          <w:tcPr>
            <w:tcW w:w="9696" w:type="dxa"/>
            <w:tcBorders>
              <w:top w:val="single" w:sz="18" w:space="0" w:color="FEDE00" w:themeColor="accent2"/>
            </w:tcBorders>
          </w:tcPr>
          <w:p w14:paraId="50C59859" w14:textId="77777777" w:rsidR="00895294" w:rsidRDefault="00895294" w:rsidP="00895294">
            <w:pPr>
              <w:rPr>
                <w:rFonts w:ascii="Trebuchet MS" w:hAnsi="Trebuchet MS"/>
              </w:rPr>
            </w:pPr>
          </w:p>
          <w:p w14:paraId="248EC0FF" w14:textId="77777777" w:rsidR="00895294" w:rsidRDefault="00895294" w:rsidP="00895294">
            <w:pPr>
              <w:rPr>
                <w:rFonts w:ascii="Trebuchet MS" w:hAnsi="Trebuchet MS"/>
              </w:rPr>
            </w:pPr>
          </w:p>
          <w:p w14:paraId="103F788A" w14:textId="77777777" w:rsidR="00895294" w:rsidRPr="00D24A3E" w:rsidRDefault="00895294" w:rsidP="00895294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FA0FB9" w:rsidRPr="00D24A3E" w14:paraId="1B551797" w14:textId="77777777" w:rsidTr="00AD2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tcW w:w="11285" w:type="dxa"/>
            <w:shd w:val="clear" w:color="auto" w:fill="006600"/>
          </w:tcPr>
          <w:p w14:paraId="29FFCCEA" w14:textId="40C9C10A" w:rsidR="00FA0FB9" w:rsidRPr="00D24A3E" w:rsidRDefault="00FA0FB9" w:rsidP="001A58E9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>Titolo progetto</w:t>
            </w:r>
          </w:p>
        </w:tc>
      </w:tr>
      <w:tr w:rsidR="00FA0FB9" w:rsidRPr="0091006E" w14:paraId="279F6BDB" w14:textId="77777777" w:rsidTr="00AD2582">
        <w:trPr>
          <w:trHeight w:val="924"/>
        </w:trPr>
        <w:tc>
          <w:tcPr>
            <w:tcW w:w="11285" w:type="dxa"/>
          </w:tcPr>
          <w:p w14:paraId="1B9FB6AC" w14:textId="3C93ECA6" w:rsidR="007C6EE3" w:rsidRDefault="00917488" w:rsidP="006B7FF7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CA7BE8" w:rsidRPr="00D24A3E">
              <w:rPr>
                <w:rFonts w:ascii="Trebuchet MS" w:hAnsi="Trebuchet MS"/>
              </w:rPr>
              <w:t>PROGETTO RETE</w:t>
            </w:r>
            <w:r w:rsidR="00642EE5" w:rsidRPr="00D24A3E">
              <w:rPr>
                <w:rFonts w:ascii="Trebuchet MS" w:hAnsi="Trebuchet MS"/>
              </w:rPr>
              <w:t xml:space="preserve"> – REFUGEE TEAMS</w:t>
            </w:r>
          </w:p>
          <w:p w14:paraId="4D6517E5" w14:textId="0FDCEB95" w:rsidR="00307F6D" w:rsidRDefault="00917488" w:rsidP="00307F6D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642EE5" w:rsidRPr="00D24A3E">
              <w:rPr>
                <w:rFonts w:ascii="Trebuchet MS" w:hAnsi="Trebuchet MS"/>
              </w:rPr>
              <w:t>PROGETTO “ZONA LUCE”</w:t>
            </w:r>
          </w:p>
          <w:p w14:paraId="15A9F719" w14:textId="02FA6CAA" w:rsidR="007A43DD" w:rsidRDefault="00307F6D" w:rsidP="00307F6D">
            <w:pPr>
              <w:rPr>
                <w:rFonts w:ascii="Trebuchet MS" w:hAnsi="Trebuchet MS"/>
                <w:lang w:val="en-US"/>
              </w:rPr>
            </w:pPr>
            <w:r w:rsidRPr="00307F6D">
              <w:rPr>
                <w:rFonts w:ascii="Segoe UI Symbol" w:hAnsi="Segoe UI Symbol" w:cs="Segoe UI Symbol"/>
                <w:lang w:val="en-US"/>
              </w:rPr>
              <w:t>⃣</w:t>
            </w:r>
            <w:r w:rsidRPr="00307F6D">
              <w:rPr>
                <w:rFonts w:ascii="Trebuchet MS" w:hAnsi="Trebuchet MS" w:cs="Tahoma"/>
                <w:lang w:val="en-US"/>
              </w:rPr>
              <w:t xml:space="preserve">  </w:t>
            </w:r>
            <w:r w:rsidR="007C6EE3" w:rsidRPr="00307F6D">
              <w:rPr>
                <w:rFonts w:ascii="Trebuchet MS" w:hAnsi="Trebuchet MS" w:cs="Tahoma"/>
                <w:lang w:val="en-US"/>
              </w:rPr>
              <w:t xml:space="preserve">   </w:t>
            </w:r>
            <w:r w:rsidR="007A43DD" w:rsidRPr="00D24A3E">
              <w:rPr>
                <w:rFonts w:ascii="Trebuchet MS" w:hAnsi="Trebuchet MS"/>
                <w:lang w:val="en-US"/>
              </w:rPr>
              <w:t>PROGETTO “FOOTBALL FOR A BETTER CHANCE”</w:t>
            </w:r>
          </w:p>
          <w:p w14:paraId="289B25BF" w14:textId="0E2D8673" w:rsidR="0091006E" w:rsidRPr="00787A3C" w:rsidRDefault="0091006E" w:rsidP="00307F6D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proofErr w:type="gramStart"/>
            <w:r w:rsidR="00EA57F9">
              <w:rPr>
                <w:rFonts w:ascii="Trebuchet MS" w:hAnsi="Trebuchet MS"/>
              </w:rPr>
              <w:t>PROGETTO</w:t>
            </w:r>
            <w:r w:rsidRPr="00D24A3E">
              <w:rPr>
                <w:rFonts w:ascii="Trebuchet MS" w:hAnsi="Trebuchet MS"/>
              </w:rPr>
              <w:t xml:space="preserve"> </w:t>
            </w:r>
            <w:r w:rsidR="00EA57F9">
              <w:rPr>
                <w:rFonts w:ascii="Trebuchet MS" w:hAnsi="Trebuchet MS"/>
              </w:rPr>
              <w:t>”BELONG</w:t>
            </w:r>
            <w:proofErr w:type="gramEnd"/>
            <w:r w:rsidR="00EA57F9">
              <w:rPr>
                <w:rFonts w:ascii="Trebuchet MS" w:hAnsi="Trebuchet MS"/>
              </w:rPr>
              <w:t>”</w:t>
            </w:r>
          </w:p>
        </w:tc>
      </w:tr>
    </w:tbl>
    <w:p w14:paraId="7C30BF7C" w14:textId="54EE6131" w:rsidR="00FF7EBE" w:rsidRPr="00D24A3E" w:rsidRDefault="000628F6" w:rsidP="00F0767F">
      <w:pPr>
        <w:rPr>
          <w:rFonts w:ascii="Trebuchet MS" w:hAnsi="Trebuchet MS"/>
          <w:i/>
        </w:rPr>
      </w:pPr>
      <w:r w:rsidRPr="00D24A3E">
        <w:rPr>
          <w:rFonts w:ascii="Trebuchet MS" w:hAnsi="Trebuchet MS"/>
          <w:i/>
        </w:rPr>
        <w:t>L’adesione al Progetto è riservata alle Società già inserite nel Programma Socio-Educativo come da indicazione del Settore Giovanile e Scolastico Centrale</w:t>
      </w:r>
    </w:p>
    <w:p w14:paraId="1DDC0AEA" w14:textId="77777777" w:rsidR="000628F6" w:rsidRPr="00D24A3E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73F4B8FA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4FFB3A34" w14:textId="0170C319" w:rsidR="00FA0FB9" w:rsidRPr="00D24A3E" w:rsidRDefault="00FA0FB9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referente </w:t>
            </w:r>
            <w:r w:rsidR="00CA7BE8" w:rsidRPr="00D24A3E">
              <w:rPr>
                <w:rFonts w:ascii="Trebuchet MS" w:hAnsi="Trebuchet MS"/>
              </w:rPr>
              <w:t xml:space="preserve">DEL PROGETTO PER </w:t>
            </w:r>
            <w:r w:rsidR="00BC5477">
              <w:rPr>
                <w:rFonts w:ascii="Trebuchet MS" w:hAnsi="Trebuchet MS"/>
              </w:rPr>
              <w:t>IL CLUB</w:t>
            </w:r>
          </w:p>
        </w:tc>
      </w:tr>
      <w:tr w:rsidR="00FA0FB9" w:rsidRPr="00D24A3E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445BF796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0BC94B57" w14:textId="3663CEE3" w:rsidR="00FA0FB9" w:rsidRPr="00D24A3E" w:rsidRDefault="00BC5477" w:rsidP="00AE7731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CLUB</w:t>
            </w:r>
            <w:r w:rsidR="00FA0FB9" w:rsidRPr="00D24A3E">
              <w:rPr>
                <w:rFonts w:ascii="Trebuchet MS" w:hAnsi="Trebuchet MS"/>
              </w:rPr>
              <w:t xml:space="preserve"> di appartenenza </w:t>
            </w:r>
          </w:p>
        </w:tc>
      </w:tr>
      <w:tr w:rsidR="00FA0FB9" w:rsidRPr="00D24A3E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943322" w:rsidRPr="00D24A3E" w14:paraId="4ED878C0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6600"/>
          </w:tcPr>
          <w:p w14:paraId="24FE6795" w14:textId="0C531B7F" w:rsidR="00943322" w:rsidRPr="00D24A3E" w:rsidRDefault="00943322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EVENTUALE ALTRO PROGETTO QUALIFICANTE </w:t>
            </w:r>
            <w:r w:rsidR="00023D2C" w:rsidRPr="00D24A3E">
              <w:rPr>
                <w:rFonts w:ascii="Trebuchet MS" w:hAnsi="Trebuchet MS"/>
              </w:rPr>
              <w:t xml:space="preserve">proposto </w:t>
            </w:r>
            <w:r w:rsidR="00BC5477">
              <w:rPr>
                <w:rFonts w:ascii="Trebuchet MS" w:hAnsi="Trebuchet MS"/>
              </w:rPr>
              <w:t>DAL CLUB</w:t>
            </w:r>
          </w:p>
        </w:tc>
      </w:tr>
      <w:tr w:rsidR="00943322" w:rsidRPr="00D24A3E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D24A3E" w:rsidRDefault="00943322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825C42" w:rsidRPr="00D24A3E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4072C792" w14:textId="77777777" w:rsidR="00943322" w:rsidRPr="00D24A3E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4673C7D7" w14:textId="77777777" w:rsidR="00317DD6" w:rsidRPr="00317DD6" w:rsidRDefault="00317DD6" w:rsidP="00317DD6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752F0343" w14:textId="62C65BBE" w:rsidR="00825C42" w:rsidRPr="00D24A3E" w:rsidRDefault="00317DD6" w:rsidP="00317DD6">
            <w:pPr>
              <w:pStyle w:val="Titolo1"/>
              <w:rPr>
                <w:rFonts w:ascii="Trebuchet MS" w:hAnsi="Trebuchet MS"/>
              </w:rPr>
            </w:pPr>
            <w:r w:rsidRPr="00317DD6">
              <w:rPr>
                <w:rFonts w:ascii="Trebuchet MS" w:hAnsi="Trebuchet MS"/>
                <w:color w:val="002060"/>
              </w:rPr>
              <w:t>DESCRIZIONE DELL’ATTIVITÀ SVOLTA NEL CORSO DELLA STAGIONE</w:t>
            </w:r>
          </w:p>
        </w:tc>
      </w:tr>
      <w:tr w:rsidR="00825C42" w:rsidRPr="00D24A3E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vAlign w:val="center"/>
          </w:tcPr>
          <w:p w14:paraId="4F3144DE" w14:textId="77777777" w:rsidR="00825C42" w:rsidRPr="00D24A3E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FA0FB9" w:rsidRPr="00D24A3E" w14:paraId="6579D838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</w:tcPr>
          <w:p w14:paraId="1CC9707D" w14:textId="2E409C26" w:rsidR="00FA0FB9" w:rsidRPr="00D24A3E" w:rsidRDefault="00B46AA5" w:rsidP="00CA7BE8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DESCRIZIONE SINTETICA DELLE </w:t>
            </w:r>
            <w:r w:rsidR="00782CF3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ATTIVITÀ SVOLTE</w:t>
            </w:r>
            <w:r w:rsidR="00CA7BE8"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: INDICARE SQUADRE E CATEGORIE COINVOLTE, ISTRUTTORI E DIRIGENTI COINVOLTI, ALTRI ENTI/ASSOCIAZIONI COINVOLTI/E, ALTRE INFORMAZIONI UTILI</w:t>
            </w:r>
          </w:p>
        </w:tc>
      </w:tr>
      <w:tr w:rsidR="00FA0FB9" w:rsidRPr="00D24A3E" w14:paraId="63B51357" w14:textId="77777777" w:rsidTr="00787A3C">
        <w:trPr>
          <w:trHeight w:val="3343"/>
        </w:trPr>
        <w:tc>
          <w:tcPr>
            <w:tcW w:w="11275" w:type="dxa"/>
          </w:tcPr>
          <w:p w14:paraId="0E68C7F2" w14:textId="65A7ABF3" w:rsidR="00471DEE" w:rsidRPr="00D24A3E" w:rsidRDefault="00471DEE" w:rsidP="00FA0FB9">
            <w:pPr>
              <w:rPr>
                <w:rFonts w:ascii="Trebuchet MS" w:hAnsi="Trebuchet MS"/>
                <w:b/>
              </w:rPr>
            </w:pPr>
          </w:p>
        </w:tc>
      </w:tr>
    </w:tbl>
    <w:p w14:paraId="2633EDD0" w14:textId="31371230" w:rsidR="00165CAE" w:rsidRPr="00D24A3E" w:rsidRDefault="00165CAE">
      <w:pPr>
        <w:rPr>
          <w:rFonts w:ascii="Trebuchet MS" w:hAnsi="Trebuchet MS"/>
        </w:rPr>
      </w:pPr>
    </w:p>
    <w:p w14:paraId="4F74AA31" w14:textId="77777777" w:rsidR="006E0067" w:rsidRDefault="006E0067" w:rsidP="00931338">
      <w:pPr>
        <w:rPr>
          <w:rFonts w:ascii="Trebuchet MS" w:hAnsi="Trebuchet MS"/>
          <w:color w:val="002060"/>
          <w:sz w:val="22"/>
          <w:szCs w:val="22"/>
        </w:rPr>
      </w:pPr>
    </w:p>
    <w:tbl>
      <w:tblPr>
        <w:tblStyle w:val="Grigliatabella"/>
        <w:tblW w:w="50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723"/>
      </w:tblGrid>
      <w:tr w:rsidR="004523E6" w:rsidRPr="00694DF4" w14:paraId="66F81F39" w14:textId="77777777" w:rsidTr="00957C9E">
        <w:trPr>
          <w:trHeight w:val="720"/>
        </w:trPr>
        <w:tc>
          <w:tcPr>
            <w:tcW w:w="9723" w:type="dxa"/>
            <w:tcBorders>
              <w:bottom w:val="single" w:sz="18" w:space="0" w:color="FEDE00" w:themeColor="accent2"/>
            </w:tcBorders>
            <w:vAlign w:val="bottom"/>
          </w:tcPr>
          <w:p w14:paraId="4E2B6B2F" w14:textId="77777777" w:rsidR="004523E6" w:rsidRPr="00694DF4" w:rsidRDefault="004523E6" w:rsidP="00606C55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5D9F49BC" w14:textId="77777777" w:rsidR="004523E6" w:rsidRPr="00694DF4" w:rsidRDefault="004523E6" w:rsidP="00606C55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4523E6" w:rsidRPr="00694DF4" w14:paraId="2281E780" w14:textId="77777777" w:rsidTr="009275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006600"/>
                </w:tcPr>
                <w:p w14:paraId="42DC8FB5" w14:textId="77777777" w:rsidR="004523E6" w:rsidRPr="00694DF4" w:rsidRDefault="004523E6" w:rsidP="00606C55">
                  <w:pPr>
                    <w:pStyle w:val="Paragrafoelenco1"/>
                    <w:ind w:left="0"/>
                    <w:jc w:val="both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ELENCO OBIETTIVI GENERALI E SPECIFICI RAGGIUNTI (SPECIFICARE GLI OBIETTIVI RAGGIUNTI ATTRAVERSO LE ATTIVIT</w:t>
                  </w:r>
                  <w:r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À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PROGETTUALI)</w:t>
                  </w:r>
                </w:p>
              </w:tc>
            </w:tr>
            <w:tr w:rsidR="004523E6" w:rsidRPr="00694DF4" w14:paraId="0C3767A8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6C9ADDAF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6EE14991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44904CDB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777FE8DC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53D041FA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283872B7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01154659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3E5B5C57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18959AAB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5481B0C8" w14:textId="77777777" w:rsidTr="00606C55">
              <w:trPr>
                <w:trHeight w:val="438"/>
              </w:trPr>
              <w:tc>
                <w:tcPr>
                  <w:tcW w:w="9632" w:type="dxa"/>
                </w:tcPr>
                <w:p w14:paraId="51F23901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0E67C532" w14:textId="77777777" w:rsidR="004523E6" w:rsidRDefault="004523E6" w:rsidP="00606C55">
            <w:pPr>
              <w:rPr>
                <w:rFonts w:ascii="Trebuchet MS" w:hAnsi="Trebuchet MS"/>
              </w:rPr>
            </w:pPr>
          </w:p>
          <w:p w14:paraId="53D5962E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15B2F8C7" w14:textId="77777777" w:rsidR="00D93619" w:rsidRPr="00694DF4" w:rsidRDefault="00D93619" w:rsidP="00606C55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4523E6" w:rsidRPr="00694DF4" w14:paraId="678F8761" w14:textId="77777777" w:rsidTr="009275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006600"/>
                  <w:vAlign w:val="center"/>
                </w:tcPr>
                <w:p w14:paraId="3E04CF27" w14:textId="77777777" w:rsidR="004523E6" w:rsidRPr="00694DF4" w:rsidRDefault="004523E6" w:rsidP="00606C55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PREVISTI CHE NON È STATO POSSIBILE RAGGIUNGERE (specificare la motivazione). </w:t>
                  </w:r>
                </w:p>
                <w:p w14:paraId="598BE9A7" w14:textId="77777777" w:rsidR="004523E6" w:rsidRPr="00694DF4" w:rsidRDefault="004523E6" w:rsidP="00606C55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SE NO, NON COMPILARE LA SEZIONE</w:t>
                  </w:r>
                </w:p>
              </w:tc>
            </w:tr>
            <w:tr w:rsidR="004523E6" w:rsidRPr="00694DF4" w14:paraId="05F3B137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8497AAB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322CA40F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70E23C35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5EE175CD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759E8F04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313D9BDF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A71224D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2007C4B8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39180D2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127DDB5C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651284CF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015509F4" w14:textId="77777777" w:rsidR="004523E6" w:rsidRPr="00694DF4" w:rsidRDefault="004523E6" w:rsidP="00606C55">
            <w:pPr>
              <w:rPr>
                <w:rFonts w:ascii="Trebuchet MS" w:hAnsi="Trebuchet MS"/>
              </w:rPr>
            </w:pPr>
          </w:p>
          <w:p w14:paraId="366B8B97" w14:textId="77777777" w:rsidR="004523E6" w:rsidRPr="00694DF4" w:rsidRDefault="004523E6" w:rsidP="00606C55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4523E6" w:rsidRPr="00694DF4" w14:paraId="43AE7C17" w14:textId="77777777" w:rsidTr="009275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006600"/>
                  <w:vAlign w:val="center"/>
                </w:tcPr>
                <w:p w14:paraId="56D6F14D" w14:textId="77777777" w:rsidR="004523E6" w:rsidRPr="00694DF4" w:rsidRDefault="004523E6" w:rsidP="00606C55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AGGIUNTIVI </w:t>
                  </w:r>
                </w:p>
                <w:p w14:paraId="0EF40D4A" w14:textId="77777777" w:rsidR="004523E6" w:rsidRPr="00694DF4" w:rsidRDefault="004523E6" w:rsidP="00606C55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(SE ASSENTI NON COMPILARE LA SEZIONE)</w:t>
                  </w:r>
                </w:p>
              </w:tc>
            </w:tr>
            <w:tr w:rsidR="004523E6" w:rsidRPr="00694DF4" w14:paraId="55CA7CB6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17DB5EA4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4F35F604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541F48BA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7E87CD3E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642BC740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5169EEF8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3AD9D26A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1C592FDE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68017E5A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523E6" w:rsidRPr="00694DF4" w14:paraId="7C0AD13A" w14:textId="77777777" w:rsidTr="00606C55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48E2414" w14:textId="77777777" w:rsidR="004523E6" w:rsidRPr="00694DF4" w:rsidRDefault="004523E6" w:rsidP="00606C55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4609A697" w14:textId="77777777" w:rsidR="004523E6" w:rsidRDefault="004523E6" w:rsidP="00606C55">
            <w:pPr>
              <w:rPr>
                <w:rFonts w:ascii="Trebuchet MS" w:hAnsi="Trebuchet MS"/>
              </w:rPr>
            </w:pPr>
          </w:p>
          <w:p w14:paraId="7CF454DB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6F02CA5D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60441A0A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5607322B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77F85FDB" w14:textId="77777777" w:rsidR="00D93619" w:rsidRDefault="00D93619" w:rsidP="00606C55">
            <w:pPr>
              <w:rPr>
                <w:rFonts w:ascii="Trebuchet MS" w:hAnsi="Trebuchet MS"/>
              </w:rPr>
            </w:pPr>
          </w:p>
          <w:p w14:paraId="36A4A97D" w14:textId="77777777" w:rsidR="00D93619" w:rsidRPr="00694DF4" w:rsidRDefault="00D93619" w:rsidP="00606C55">
            <w:pPr>
              <w:rPr>
                <w:rFonts w:ascii="Trebuchet MS" w:hAnsi="Trebuchet MS"/>
              </w:rPr>
            </w:pPr>
          </w:p>
          <w:tbl>
            <w:tblPr>
              <w:tblStyle w:val="Grigliatabella"/>
              <w:tblW w:w="49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2"/>
            </w:tblGrid>
            <w:tr w:rsidR="004523E6" w:rsidRPr="00694DF4" w14:paraId="32032971" w14:textId="77777777" w:rsidTr="00606C55">
              <w:trPr>
                <w:trHeight w:val="720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7B48C6E5" w14:textId="77777777" w:rsidR="004523E6" w:rsidRPr="00694DF4" w:rsidRDefault="004523E6" w:rsidP="00606C55">
                  <w:pPr>
                    <w:pStyle w:val="Titolo1"/>
                    <w:rPr>
                      <w:rFonts w:ascii="Trebuchet MS" w:hAnsi="Trebuchet MS"/>
                      <w:b w:val="0"/>
                      <w:bCs/>
                    </w:rPr>
                  </w:pPr>
                  <w:r w:rsidRPr="00694DF4"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lastRenderedPageBreak/>
                    <w:t>RENDICONTO GENERALE ATTIVIT</w:t>
                  </w:r>
                  <w:r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t>À</w:t>
                  </w:r>
                </w:p>
              </w:tc>
            </w:tr>
            <w:tr w:rsidR="004523E6" w:rsidRPr="00694DF4" w14:paraId="0EF871F4" w14:textId="77777777" w:rsidTr="00606C55">
              <w:trPr>
                <w:trHeight w:hRule="exact" w:val="216"/>
              </w:trPr>
              <w:tc>
                <w:tcPr>
                  <w:tcW w:w="9632" w:type="dxa"/>
                  <w:tcBorders>
                    <w:top w:val="single" w:sz="18" w:space="0" w:color="FEDE00" w:themeColor="accent2"/>
                  </w:tcBorders>
                  <w:vAlign w:val="center"/>
                </w:tcPr>
                <w:p w14:paraId="3E599D68" w14:textId="77777777" w:rsidR="004523E6" w:rsidRPr="00694DF4" w:rsidRDefault="004523E6" w:rsidP="00606C55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6C3868F1" w14:textId="77777777" w:rsidR="004523E6" w:rsidRPr="00694DF4" w:rsidRDefault="004523E6" w:rsidP="00606C55">
            <w:pPr>
              <w:rPr>
                <w:rFonts w:ascii="Trebuchet MS" w:hAnsi="Trebuchet MS"/>
                <w:bCs/>
                <w:color w:val="005493"/>
              </w:rPr>
            </w:pPr>
            <w:r w:rsidRPr="00694DF4">
              <w:rPr>
                <w:rFonts w:ascii="Trebuchet MS" w:hAnsi="Trebuchet MS"/>
                <w:bCs/>
                <w:color w:val="005493"/>
              </w:rPr>
              <w:t>In riferimento alle attività INDICARE:</w:t>
            </w:r>
          </w:p>
          <w:tbl>
            <w:tblPr>
              <w:tblStyle w:val="Tabellarelazionesullostato"/>
              <w:tblW w:w="4951" w:type="pct"/>
              <w:tblLook w:val="04A0" w:firstRow="1" w:lastRow="0" w:firstColumn="1" w:lastColumn="0" w:noHBand="0" w:noVBand="1"/>
            </w:tblPr>
            <w:tblGrid>
              <w:gridCol w:w="3210"/>
              <w:gridCol w:w="3209"/>
              <w:gridCol w:w="3209"/>
            </w:tblGrid>
            <w:tr w:rsidR="004523E6" w:rsidRPr="00694DF4" w14:paraId="617D21AE" w14:textId="77777777" w:rsidTr="00957C9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3210" w:type="dxa"/>
                  <w:shd w:val="clear" w:color="auto" w:fill="00B050"/>
                  <w:vAlign w:val="center"/>
                </w:tcPr>
                <w:p w14:paraId="4B1ED472" w14:textId="77777777" w:rsidR="004523E6" w:rsidRPr="00E02A0B" w:rsidRDefault="004523E6" w:rsidP="00606C55">
                  <w:pPr>
                    <w:pStyle w:val="Titolo2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</w:rPr>
                  </w:pPr>
                  <w:bookmarkStart w:id="0" w:name="_Hlk99625727"/>
                  <w:r w:rsidRPr="00E02A0B">
                    <w:rPr>
                      <w:rFonts w:ascii="Trebuchet MS" w:hAnsi="Trebuchet MS"/>
                      <w:b/>
                      <w:sz w:val="24"/>
                      <w:szCs w:val="24"/>
                    </w:rPr>
                    <w:t>PUNTI DI FORZA</w:t>
                  </w:r>
                </w:p>
              </w:tc>
              <w:tc>
                <w:tcPr>
                  <w:tcW w:w="3209" w:type="dxa"/>
                  <w:shd w:val="clear" w:color="auto" w:fill="EE0000"/>
                  <w:vAlign w:val="center"/>
                </w:tcPr>
                <w:p w14:paraId="78C8ECA8" w14:textId="77777777" w:rsidR="004523E6" w:rsidRPr="00694DF4" w:rsidRDefault="004523E6" w:rsidP="00606C55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24"/>
                      <w:szCs w:val="24"/>
                    </w:rPr>
                  </w:pPr>
                  <w:r w:rsidRPr="00694DF4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CRITICIT</w:t>
                  </w:r>
                  <w:r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À</w:t>
                  </w:r>
                </w:p>
              </w:tc>
              <w:tc>
                <w:tcPr>
                  <w:tcW w:w="3209" w:type="dxa"/>
                  <w:shd w:val="clear" w:color="auto" w:fill="FFC000"/>
                  <w:vAlign w:val="center"/>
                </w:tcPr>
                <w:p w14:paraId="4F2BE1AA" w14:textId="77777777" w:rsidR="004523E6" w:rsidRPr="00694DF4" w:rsidRDefault="004523E6" w:rsidP="00606C55">
                  <w:pPr>
                    <w:jc w:val="center"/>
                    <w:rPr>
                      <w:rFonts w:ascii="Trebuchet MS" w:hAnsi="Trebuchet MS"/>
                      <w:b/>
                      <w:color w:val="FFC000"/>
                      <w:sz w:val="24"/>
                      <w:szCs w:val="24"/>
                    </w:rPr>
                  </w:pPr>
                  <w:r w:rsidRPr="00E02A0B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BISOGNI FORMATIVI EMERSI</w:t>
                  </w:r>
                </w:p>
              </w:tc>
            </w:tr>
            <w:tr w:rsidR="004523E6" w:rsidRPr="00694DF4" w14:paraId="27FC3ABE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1881F1C5" w14:textId="77777777" w:rsidR="004523E6" w:rsidRPr="00E02A0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C24D913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CA884D2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4523E6" w:rsidRPr="00694DF4" w14:paraId="42A0F68D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12664552" w14:textId="77777777" w:rsidR="004523E6" w:rsidRPr="00FA73E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87E1A66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18C7C36D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4523E6" w:rsidRPr="00694DF4" w14:paraId="582F45E8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341F63C7" w14:textId="77777777" w:rsidR="004523E6" w:rsidRPr="00FA73E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34399FE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37770CD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4523E6" w:rsidRPr="00694DF4" w14:paraId="52C003B9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2899C287" w14:textId="77777777" w:rsidR="004523E6" w:rsidRPr="00FA73E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2DC88871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012710E6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4523E6" w:rsidRPr="00694DF4" w14:paraId="7B075860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2B5BA494" w14:textId="77777777" w:rsidR="004523E6" w:rsidRPr="00FA73E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5C594EF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7EF867E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4523E6" w:rsidRPr="00694DF4" w14:paraId="527E3401" w14:textId="77777777" w:rsidTr="00957C9E">
              <w:trPr>
                <w:trHeight w:val="567"/>
              </w:trPr>
              <w:tc>
                <w:tcPr>
                  <w:tcW w:w="3210" w:type="dxa"/>
                  <w:vAlign w:val="center"/>
                </w:tcPr>
                <w:p w14:paraId="63D65B73" w14:textId="77777777" w:rsidR="004523E6" w:rsidRPr="00FA73EB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17F3F4B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9ABE507" w14:textId="77777777" w:rsidR="004523E6" w:rsidRPr="00694DF4" w:rsidRDefault="004523E6" w:rsidP="004523E6">
                  <w:pPr>
                    <w:pStyle w:val="Paragrafoelenco"/>
                    <w:numPr>
                      <w:ilvl w:val="0"/>
                      <w:numId w:val="7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bookmarkEnd w:id="0"/>
          </w:tbl>
          <w:p w14:paraId="5C69EEB9" w14:textId="77777777" w:rsidR="004523E6" w:rsidRPr="00694DF4" w:rsidRDefault="004523E6" w:rsidP="00606C55">
            <w:pPr>
              <w:pStyle w:val="Titolo1"/>
              <w:rPr>
                <w:rFonts w:ascii="Trebuchet MS" w:hAnsi="Trebuchet MS"/>
              </w:rPr>
            </w:pPr>
          </w:p>
        </w:tc>
      </w:tr>
    </w:tbl>
    <w:p w14:paraId="34653F14" w14:textId="77777777" w:rsidR="004523E6" w:rsidRPr="00694DF4" w:rsidRDefault="004523E6" w:rsidP="004523E6">
      <w:pPr>
        <w:rPr>
          <w:rFonts w:ascii="Trebuchet MS" w:hAnsi="Trebuchet MS"/>
        </w:rPr>
      </w:pPr>
    </w:p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4523E6" w:rsidRPr="00694DF4" w14:paraId="2E71A4D3" w14:textId="77777777" w:rsidTr="00527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  <w:vAlign w:val="center"/>
          </w:tcPr>
          <w:p w14:paraId="2B31BECE" w14:textId="1B27F9E7" w:rsidR="004523E6" w:rsidRPr="00694DF4" w:rsidRDefault="004523E6" w:rsidP="00606C55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NOTE AGGIUNTIVE RILEVANTI PER IL PROGETTO, EVENTUALI RIFERIMEN</w:t>
            </w:r>
            <w:r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T</w:t>
            </w:r>
            <w:r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I ALLA PROSSIMA STAGIONE</w:t>
            </w:r>
          </w:p>
        </w:tc>
      </w:tr>
      <w:tr w:rsidR="004523E6" w:rsidRPr="00694DF4" w14:paraId="4E17476D" w14:textId="77777777" w:rsidTr="00606C55">
        <w:trPr>
          <w:trHeight w:val="2497"/>
        </w:trPr>
        <w:tc>
          <w:tcPr>
            <w:tcW w:w="11275" w:type="dxa"/>
          </w:tcPr>
          <w:p w14:paraId="58CD1123" w14:textId="77777777" w:rsidR="004523E6" w:rsidRPr="00694DF4" w:rsidRDefault="004523E6" w:rsidP="00606C55">
            <w:pPr>
              <w:rPr>
                <w:rFonts w:ascii="Trebuchet MS" w:hAnsi="Trebuchet MS"/>
                <w:b/>
              </w:rPr>
            </w:pPr>
          </w:p>
        </w:tc>
      </w:tr>
    </w:tbl>
    <w:p w14:paraId="444656A2" w14:textId="77777777" w:rsidR="004523E6" w:rsidRPr="00694DF4" w:rsidRDefault="004523E6" w:rsidP="004523E6">
      <w:pPr>
        <w:rPr>
          <w:rFonts w:ascii="Trebuchet MS" w:hAnsi="Trebuchet MS"/>
        </w:rPr>
      </w:pPr>
    </w:p>
    <w:p w14:paraId="1652C450" w14:textId="77777777" w:rsidR="004523E6" w:rsidRPr="00D24A3E" w:rsidRDefault="004523E6" w:rsidP="00931338">
      <w:pPr>
        <w:rPr>
          <w:rFonts w:ascii="Trebuchet MS" w:hAnsi="Trebuchet MS"/>
          <w:color w:val="002060"/>
          <w:sz w:val="22"/>
          <w:szCs w:val="2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9F0C4A" w:rsidRPr="00D24A3E" w14:paraId="49AC7A15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4E2ADDE6" w14:textId="77777777" w:rsidR="009F0C4A" w:rsidRPr="00D24A3E" w:rsidRDefault="009F0C4A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5D8F9B2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3FA511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7D968D86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D4499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031867D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A54ADA6" w14:textId="17C7717C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Timbro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9F0C4A" w:rsidRPr="00D24A3E" w14:paraId="0C883C44" w14:textId="77777777" w:rsidTr="00C06B51">
        <w:trPr>
          <w:jc w:val="center"/>
        </w:trPr>
        <w:tc>
          <w:tcPr>
            <w:tcW w:w="10879" w:type="dxa"/>
            <w:gridSpan w:val="6"/>
          </w:tcPr>
          <w:p w14:paraId="13C044D2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37AD404B" w14:textId="6FEF6D4B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Il Referente del Progetto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nel Club</w:t>
            </w:r>
          </w:p>
        </w:tc>
      </w:tr>
      <w:tr w:rsidR="009F0C4A" w:rsidRPr="00D24A3E" w14:paraId="6F80138E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617CA6F6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061E164B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B49F670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3800BDA3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1F7B2BD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34EB21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D1349B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9F0C4A" w:rsidRPr="00D24A3E" w14:paraId="421801FA" w14:textId="77777777" w:rsidTr="00C06B51">
        <w:trPr>
          <w:jc w:val="center"/>
        </w:trPr>
        <w:tc>
          <w:tcPr>
            <w:tcW w:w="10879" w:type="dxa"/>
            <w:gridSpan w:val="6"/>
          </w:tcPr>
          <w:p w14:paraId="5BA773F2" w14:textId="1B3878F3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Presidente o il Legale Rappresentante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9F0C4A" w:rsidRPr="00D24A3E" w14:paraId="5C87D12C" w14:textId="77777777" w:rsidTr="006E0067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E109F59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4EBDF6C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8B0AA72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2BB38EF5" w14:textId="77777777" w:rsidTr="006E0067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61706531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FE6EB55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48DEF03F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6E6A5AD6" w14:textId="77777777" w:rsidR="00931338" w:rsidRPr="00D24A3E" w:rsidRDefault="00931338" w:rsidP="00931338">
      <w:pPr>
        <w:rPr>
          <w:rFonts w:ascii="Trebuchet MS" w:hAnsi="Trebuchet MS"/>
          <w:color w:val="002060"/>
          <w:sz w:val="22"/>
          <w:szCs w:val="22"/>
        </w:rPr>
      </w:pPr>
    </w:p>
    <w:sectPr w:rsidR="00931338" w:rsidRPr="00D24A3E" w:rsidSect="00514D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8898" w14:textId="77777777" w:rsidR="000B4CC2" w:rsidRDefault="000B4CC2" w:rsidP="00E02929">
      <w:pPr>
        <w:spacing w:after="0"/>
      </w:pPr>
      <w:r>
        <w:separator/>
      </w:r>
    </w:p>
    <w:p w14:paraId="7F331A83" w14:textId="77777777" w:rsidR="000B4CC2" w:rsidRDefault="000B4CC2"/>
  </w:endnote>
  <w:endnote w:type="continuationSeparator" w:id="0">
    <w:p w14:paraId="4DDE1D40" w14:textId="77777777" w:rsidR="000B4CC2" w:rsidRDefault="000B4CC2" w:rsidP="00E02929">
      <w:pPr>
        <w:spacing w:after="0"/>
      </w:pPr>
      <w:r>
        <w:continuationSeparator/>
      </w:r>
    </w:p>
    <w:p w14:paraId="5D150002" w14:textId="77777777" w:rsidR="000B4CC2" w:rsidRDefault="000B4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8441" w14:textId="19394E10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6E006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4493" w14:textId="77777777" w:rsidR="000B4CC2" w:rsidRDefault="000B4CC2" w:rsidP="00E02929">
      <w:pPr>
        <w:spacing w:after="0"/>
      </w:pPr>
      <w:r>
        <w:separator/>
      </w:r>
    </w:p>
    <w:p w14:paraId="7893A739" w14:textId="77777777" w:rsidR="000B4CC2" w:rsidRDefault="000B4CC2"/>
  </w:footnote>
  <w:footnote w:type="continuationSeparator" w:id="0">
    <w:p w14:paraId="682BA642" w14:textId="77777777" w:rsidR="000B4CC2" w:rsidRDefault="000B4CC2" w:rsidP="00E02929">
      <w:pPr>
        <w:spacing w:after="0"/>
      </w:pPr>
      <w:r>
        <w:continuationSeparator/>
      </w:r>
    </w:p>
    <w:p w14:paraId="6D96103C" w14:textId="77777777" w:rsidR="000B4CC2" w:rsidRDefault="000B4C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6A05590"/>
    <w:multiLevelType w:val="hybridMultilevel"/>
    <w:tmpl w:val="6B68F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43FCD"/>
    <w:multiLevelType w:val="hybridMultilevel"/>
    <w:tmpl w:val="A4F854B2"/>
    <w:lvl w:ilvl="0" w:tplc="775C782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240942">
    <w:abstractNumId w:val="4"/>
  </w:num>
  <w:num w:numId="2" w16cid:durableId="1929733910">
    <w:abstractNumId w:val="3"/>
  </w:num>
  <w:num w:numId="3" w16cid:durableId="834295493">
    <w:abstractNumId w:val="2"/>
  </w:num>
  <w:num w:numId="4" w16cid:durableId="1592548402">
    <w:abstractNumId w:val="1"/>
  </w:num>
  <w:num w:numId="5" w16cid:durableId="1220438881">
    <w:abstractNumId w:val="0"/>
  </w:num>
  <w:num w:numId="6" w16cid:durableId="1972006794">
    <w:abstractNumId w:val="5"/>
  </w:num>
  <w:num w:numId="7" w16cid:durableId="650594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B4CC2"/>
    <w:rsid w:val="000B7024"/>
    <w:rsid w:val="000C215D"/>
    <w:rsid w:val="000C321B"/>
    <w:rsid w:val="0013652A"/>
    <w:rsid w:val="00137618"/>
    <w:rsid w:val="00145D68"/>
    <w:rsid w:val="0016012F"/>
    <w:rsid w:val="00165CAE"/>
    <w:rsid w:val="00166CFC"/>
    <w:rsid w:val="00166EA1"/>
    <w:rsid w:val="00167504"/>
    <w:rsid w:val="00185DCD"/>
    <w:rsid w:val="001960E4"/>
    <w:rsid w:val="001A58E9"/>
    <w:rsid w:val="001B0C6F"/>
    <w:rsid w:val="001D2D76"/>
    <w:rsid w:val="001E66DA"/>
    <w:rsid w:val="001F31F6"/>
    <w:rsid w:val="00203883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07F6D"/>
    <w:rsid w:val="003120E0"/>
    <w:rsid w:val="00312977"/>
    <w:rsid w:val="00317DD6"/>
    <w:rsid w:val="00321270"/>
    <w:rsid w:val="00321F35"/>
    <w:rsid w:val="00325368"/>
    <w:rsid w:val="0033460E"/>
    <w:rsid w:val="00341BB6"/>
    <w:rsid w:val="0035492F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12F01"/>
    <w:rsid w:val="004257E0"/>
    <w:rsid w:val="0043545C"/>
    <w:rsid w:val="0044378E"/>
    <w:rsid w:val="004502DA"/>
    <w:rsid w:val="004523E6"/>
    <w:rsid w:val="004537C5"/>
    <w:rsid w:val="00465B79"/>
    <w:rsid w:val="00471DEE"/>
    <w:rsid w:val="00481F58"/>
    <w:rsid w:val="00486544"/>
    <w:rsid w:val="00487592"/>
    <w:rsid w:val="00495301"/>
    <w:rsid w:val="004A234F"/>
    <w:rsid w:val="004A6508"/>
    <w:rsid w:val="00504074"/>
    <w:rsid w:val="00514DC1"/>
    <w:rsid w:val="005235FF"/>
    <w:rsid w:val="00523870"/>
    <w:rsid w:val="00527218"/>
    <w:rsid w:val="00527C72"/>
    <w:rsid w:val="00554FFA"/>
    <w:rsid w:val="005601CA"/>
    <w:rsid w:val="005848AD"/>
    <w:rsid w:val="00587DBA"/>
    <w:rsid w:val="005A2C96"/>
    <w:rsid w:val="005A49E4"/>
    <w:rsid w:val="005B5C0B"/>
    <w:rsid w:val="005C4039"/>
    <w:rsid w:val="005C504B"/>
    <w:rsid w:val="005F4C34"/>
    <w:rsid w:val="005F61B2"/>
    <w:rsid w:val="00607D89"/>
    <w:rsid w:val="00610040"/>
    <w:rsid w:val="00631F6B"/>
    <w:rsid w:val="00642EE5"/>
    <w:rsid w:val="00650DB6"/>
    <w:rsid w:val="00667735"/>
    <w:rsid w:val="006B7FF7"/>
    <w:rsid w:val="006D6C89"/>
    <w:rsid w:val="006D7E96"/>
    <w:rsid w:val="006E0067"/>
    <w:rsid w:val="006E1492"/>
    <w:rsid w:val="00717354"/>
    <w:rsid w:val="007204D4"/>
    <w:rsid w:val="00723158"/>
    <w:rsid w:val="007455C5"/>
    <w:rsid w:val="00781081"/>
    <w:rsid w:val="00782CF3"/>
    <w:rsid w:val="00785B50"/>
    <w:rsid w:val="0078636B"/>
    <w:rsid w:val="00787A3C"/>
    <w:rsid w:val="00791ADF"/>
    <w:rsid w:val="00791ED5"/>
    <w:rsid w:val="00794F82"/>
    <w:rsid w:val="007A209E"/>
    <w:rsid w:val="007A43DD"/>
    <w:rsid w:val="007A565D"/>
    <w:rsid w:val="007B57C2"/>
    <w:rsid w:val="007C6EE3"/>
    <w:rsid w:val="007E6710"/>
    <w:rsid w:val="008105F2"/>
    <w:rsid w:val="00813E52"/>
    <w:rsid w:val="0081578A"/>
    <w:rsid w:val="00825C42"/>
    <w:rsid w:val="008411EF"/>
    <w:rsid w:val="00872777"/>
    <w:rsid w:val="00874D37"/>
    <w:rsid w:val="00895294"/>
    <w:rsid w:val="008A2200"/>
    <w:rsid w:val="008A4B2F"/>
    <w:rsid w:val="008E3A9C"/>
    <w:rsid w:val="008E448C"/>
    <w:rsid w:val="0091006E"/>
    <w:rsid w:val="00913758"/>
    <w:rsid w:val="00917488"/>
    <w:rsid w:val="00923E5C"/>
    <w:rsid w:val="009275D7"/>
    <w:rsid w:val="00931338"/>
    <w:rsid w:val="0093672F"/>
    <w:rsid w:val="00943322"/>
    <w:rsid w:val="00957C9E"/>
    <w:rsid w:val="00974E1C"/>
    <w:rsid w:val="00983FF5"/>
    <w:rsid w:val="009C3F23"/>
    <w:rsid w:val="009E6D0C"/>
    <w:rsid w:val="009F0C4A"/>
    <w:rsid w:val="00A01BF8"/>
    <w:rsid w:val="00A14DE6"/>
    <w:rsid w:val="00A1749D"/>
    <w:rsid w:val="00A2149F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C6E68"/>
    <w:rsid w:val="00AD2582"/>
    <w:rsid w:val="00AF1675"/>
    <w:rsid w:val="00B12F51"/>
    <w:rsid w:val="00B41BE0"/>
    <w:rsid w:val="00B42B3B"/>
    <w:rsid w:val="00B45802"/>
    <w:rsid w:val="00B46AA5"/>
    <w:rsid w:val="00B83AB0"/>
    <w:rsid w:val="00B90FED"/>
    <w:rsid w:val="00BA0F5B"/>
    <w:rsid w:val="00BB4CB0"/>
    <w:rsid w:val="00BB6643"/>
    <w:rsid w:val="00BC5477"/>
    <w:rsid w:val="00BE05B1"/>
    <w:rsid w:val="00BE0844"/>
    <w:rsid w:val="00BE36A4"/>
    <w:rsid w:val="00C12475"/>
    <w:rsid w:val="00C36E3D"/>
    <w:rsid w:val="00C3748C"/>
    <w:rsid w:val="00C551F8"/>
    <w:rsid w:val="00C73764"/>
    <w:rsid w:val="00CA3293"/>
    <w:rsid w:val="00CA4D00"/>
    <w:rsid w:val="00CA5660"/>
    <w:rsid w:val="00CA7BE8"/>
    <w:rsid w:val="00CB4B76"/>
    <w:rsid w:val="00CC0778"/>
    <w:rsid w:val="00CC4882"/>
    <w:rsid w:val="00CC7233"/>
    <w:rsid w:val="00D05E23"/>
    <w:rsid w:val="00D0721A"/>
    <w:rsid w:val="00D11BC5"/>
    <w:rsid w:val="00D24A3E"/>
    <w:rsid w:val="00D3631B"/>
    <w:rsid w:val="00D5362E"/>
    <w:rsid w:val="00D54650"/>
    <w:rsid w:val="00D71A20"/>
    <w:rsid w:val="00D93619"/>
    <w:rsid w:val="00D9659E"/>
    <w:rsid w:val="00DA3872"/>
    <w:rsid w:val="00DA6DBD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57F9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C36E3D"/>
    <w:pPr>
      <w:spacing w:before="0" w:after="0"/>
    </w:pPr>
    <w:rPr>
      <w:color w:val="auto"/>
      <w:kern w:val="20"/>
    </w:rPr>
  </w:style>
  <w:style w:type="paragraph" w:styleId="Paragrafoelenco">
    <w:name w:val="List Paragraph"/>
    <w:basedOn w:val="Normale"/>
    <w:uiPriority w:val="34"/>
    <w:qFormat/>
    <w:rsid w:val="00452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1852-2326-4BDF-910B-5AD07496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2026-08-04T08:19:00Z</dcterms:created>
  <dcterms:modified xsi:type="dcterms:W3CDTF">2026-08-04T08:19:00Z</dcterms:modified>
</cp:coreProperties>
</file>